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470"/>
        <w:gridCol w:w="144"/>
        <w:gridCol w:w="3456"/>
      </w:tblGrid>
      <w:tr w:rsidR="00FA1757" w:rsidTr="00DC3AC7">
        <w:trPr>
          <w:trHeight w:hRule="exact" w:val="14400"/>
          <w:jc w:val="center"/>
        </w:trPr>
        <w:tc>
          <w:tcPr>
            <w:tcW w:w="747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470"/>
            </w:tblGrid>
            <w:tr w:rsidR="00FA175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F8484C" w:rsidRDefault="00C23C44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17812" cy="1766899"/>
                        <wp:effectExtent l="0" t="0" r="0" b="508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930" cy="1804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10C1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47134" cy="1185959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Funday 2014 3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8672" cy="1192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10C1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759336" cy="1551743"/>
                        <wp:effectExtent l="0" t="0" r="317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nic 3 1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397" cy="155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484C" w:rsidRDefault="008F7C9C" w:rsidP="00F8484C">
                  <w:pPr>
                    <w:pStyle w:val="Subtitle"/>
                  </w:pPr>
                  <w:r>
                    <w:t>MAY 20, 2017</w:t>
                  </w:r>
                  <w:bookmarkStart w:id="0" w:name="_GoBack"/>
                  <w:bookmarkEnd w:id="0"/>
                </w:p>
                <w:p w:rsidR="00F8484C" w:rsidRPr="00DC3AC7" w:rsidRDefault="00F8484C" w:rsidP="00F8484C">
                  <w:pPr>
                    <w:pStyle w:val="Title"/>
                    <w:rPr>
                      <w:sz w:val="40"/>
                      <w:szCs w:val="40"/>
                    </w:rPr>
                  </w:pPr>
                  <w:r w:rsidRPr="00DC3AC7">
                    <w:rPr>
                      <w:sz w:val="40"/>
                      <w:szCs w:val="40"/>
                    </w:rPr>
                    <w:t>Delmarva pwd</w:t>
                  </w:r>
                  <w:r>
                    <w:rPr>
                      <w:sz w:val="40"/>
                      <w:szCs w:val="40"/>
                    </w:rPr>
                    <w:t>c</w:t>
                  </w:r>
                  <w:r w:rsidRPr="00DC3AC7">
                    <w:rPr>
                      <w:sz w:val="40"/>
                      <w:szCs w:val="40"/>
                    </w:rPr>
                    <w:t xml:space="preserve"> funday</w:t>
                  </w:r>
                </w:p>
                <w:p w:rsidR="00F8484C" w:rsidRPr="00563900" w:rsidRDefault="00F8484C" w:rsidP="00F8484C">
                  <w:pPr>
                    <w:pStyle w:val="Heading1"/>
                    <w:rPr>
                      <w:i/>
                      <w:color w:val="FF0000"/>
                    </w:rPr>
                  </w:pPr>
                  <w:r w:rsidRPr="00563900">
                    <w:rPr>
                      <w:i/>
                      <w:color w:val="FF0000"/>
                    </w:rPr>
                    <w:t>Let’s get together for a day of fun</w:t>
                  </w:r>
                </w:p>
                <w:p w:rsidR="00F8484C" w:rsidRPr="00DC3AC7" w:rsidRDefault="00F8484C" w:rsidP="00F8484C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2"/>
                      <w:szCs w:val="22"/>
                      <w:lang w:eastAsia="en-US"/>
                    </w:rPr>
                  </w:pPr>
                  <w:r w:rsidRPr="00A77DD1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Members are Free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, non-members $5</w:t>
                  </w: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 per person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.  Club will provide Hamburgers, and Hot dogs and drink.  </w:t>
                  </w: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Please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 bring a </w:t>
                  </w: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covered 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dish to share.  </w:t>
                  </w:r>
                </w:p>
                <w:p w:rsidR="00F8484C" w:rsidRPr="00DC3AC7" w:rsidRDefault="00F8484C" w:rsidP="00F8484C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2"/>
                      <w:szCs w:val="22"/>
                      <w:lang w:eastAsia="en-US"/>
                    </w:rPr>
                  </w:pPr>
                  <w:r w:rsidRPr="00DC3AC7">
                    <w:rPr>
                      <w:rFonts w:ascii="Arial" w:eastAsia="Times New Roman" w:hAnsi="Arial" w:cs="Arial"/>
                      <w:color w:val="222222"/>
                      <w:sz w:val="22"/>
                      <w:szCs w:val="22"/>
                      <w:lang w:eastAsia="en-US"/>
                    </w:rPr>
                    <w:t> </w:t>
                  </w:r>
                </w:p>
                <w:p w:rsidR="00F8484C" w:rsidRDefault="00F8484C" w:rsidP="00F8484C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We will </w:t>
                  </w: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be having CGC and CGC-A Testing,   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Anyone willing to help or has any ideas, or suggest</w:t>
                  </w: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ions please get in touch with Jerry at </w:t>
                  </w:r>
                  <w:hyperlink r:id="rId8" w:history="1">
                    <w:r w:rsidRPr="00DC335B">
                      <w:rPr>
                        <w:rStyle w:val="Hyperlink"/>
                        <w:rFonts w:ascii="Comic Sans MS" w:eastAsia="Times New Roman" w:hAnsi="Comic Sans MS" w:cs="Arial"/>
                        <w:sz w:val="22"/>
                        <w:szCs w:val="22"/>
                        <w:lang w:eastAsia="en-US"/>
                      </w:rPr>
                      <w:t>mypwds2@gmail.com</w:t>
                    </w:r>
                  </w:hyperlink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 or 443-521-</w:t>
                  </w:r>
                  <w:proofErr w:type="gramStart"/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0217  (</w:t>
                  </w:r>
                  <w:proofErr w:type="gramEnd"/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Nothing is written in stone, so have an idea let us know.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)</w:t>
                  </w:r>
                </w:p>
                <w:p w:rsidR="00F8484C" w:rsidRDefault="00F8484C" w:rsidP="00F8484C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</w:p>
                <w:p w:rsidR="00FA1757" w:rsidRPr="00F8484C" w:rsidRDefault="00F8484C" w:rsidP="00F8484C"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This year for the first time we are offering the New AKC Title event</w:t>
                  </w:r>
                </w:p>
              </w:tc>
            </w:tr>
            <w:tr w:rsidR="00FA1757">
              <w:trPr>
                <w:trHeight w:hRule="exact" w:val="5760"/>
              </w:trPr>
              <w:tc>
                <w:tcPr>
                  <w:tcW w:w="7200" w:type="dxa"/>
                </w:tcPr>
                <w:p w:rsidR="00FA1757" w:rsidRPr="00563900" w:rsidRDefault="00CF224E">
                  <w:pPr>
                    <w:pStyle w:val="Heading1"/>
                    <w:rPr>
                      <w:i/>
                      <w:color w:val="FF0000"/>
                    </w:rPr>
                  </w:pPr>
                  <w:r w:rsidRPr="00563900">
                    <w:rPr>
                      <w:i/>
                      <w:color w:val="FF0000"/>
                    </w:rPr>
                    <w:t>Let’s get together for a day of fun</w:t>
                  </w:r>
                </w:p>
                <w:p w:rsidR="00DC3AC7" w:rsidRP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2"/>
                      <w:szCs w:val="22"/>
                      <w:lang w:eastAsia="en-US"/>
                    </w:rPr>
                  </w:pPr>
                  <w:r w:rsidRPr="00A77DD1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Members are Free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, non-members $5</w:t>
                  </w:r>
                  <w:r w:rsidR="00092A1B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 per person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.  Club will p</w:t>
                  </w:r>
                  <w:r w:rsidR="008F7C9C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rovide Hamburgers, and Hot dogs, paper products 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and drink</w:t>
                  </w:r>
                  <w:r w:rsidR="008F7C9C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s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.  </w:t>
                  </w:r>
                  <w:r w:rsidR="00A77DD1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Please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 bring a </w:t>
                  </w:r>
                  <w:r w:rsidR="00A77DD1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covered 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dish to share.  </w:t>
                  </w:r>
                </w:p>
                <w:p w:rsidR="00DC3AC7" w:rsidRP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2"/>
                      <w:szCs w:val="22"/>
                      <w:lang w:eastAsia="en-US"/>
                    </w:rPr>
                  </w:pPr>
                  <w:r w:rsidRPr="00DC3AC7">
                    <w:rPr>
                      <w:rFonts w:ascii="Arial" w:eastAsia="Times New Roman" w:hAnsi="Arial" w:cs="Arial"/>
                      <w:color w:val="222222"/>
                      <w:sz w:val="22"/>
                      <w:szCs w:val="22"/>
                      <w:lang w:eastAsia="en-US"/>
                    </w:rPr>
                    <w:t> </w:t>
                  </w:r>
                </w:p>
                <w:p w:rsid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Anyone willing to help or has any ideas, or suggest</w:t>
                  </w:r>
                  <w:r w:rsidR="00A77DD1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ions pleas</w:t>
                  </w:r>
                  <w:r w:rsidR="00F8484C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e get in touch with Jerry at </w:t>
                  </w:r>
                  <w:hyperlink r:id="rId9" w:history="1">
                    <w:r w:rsidR="00F8484C" w:rsidRPr="00DC335B">
                      <w:rPr>
                        <w:rStyle w:val="Hyperlink"/>
                        <w:rFonts w:ascii="Comic Sans MS" w:eastAsia="Times New Roman" w:hAnsi="Comic Sans MS" w:cs="Arial"/>
                        <w:sz w:val="22"/>
                        <w:szCs w:val="22"/>
                        <w:lang w:eastAsia="en-US"/>
                      </w:rPr>
                      <w:t>mypwds2@gmail.com</w:t>
                    </w:r>
                  </w:hyperlink>
                  <w:r w:rsidR="00F8484C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 or 443-521-</w:t>
                  </w:r>
                  <w:proofErr w:type="gramStart"/>
                  <w:r w:rsidR="00F8484C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0217  </w:t>
                  </w:r>
                  <w:r w:rsidR="00092A1B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(</w:t>
                  </w:r>
                  <w:proofErr w:type="gramEnd"/>
                  <w:r w:rsidR="00092A1B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Nothing is written in stone, so have an idea let us know.</w:t>
                  </w:r>
                  <w:r w:rsidRPr="00DC3AC7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>)</w:t>
                  </w:r>
                </w:p>
                <w:p w:rsidR="00F8484C" w:rsidRDefault="00F8484C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</w:p>
                <w:p w:rsidR="00F8484C" w:rsidRDefault="00F8484C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This year for the first time we are offering the New AKC Title event called Trick Dog.  </w:t>
                  </w:r>
                  <w:r w:rsidR="008F7C9C"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Be the first in our group to get your Trick Dog Title.  I know your dog can do tricks and you can earn that AKC title for you baby even if you have never competed in any AKC title event before.  </w:t>
                  </w:r>
                </w:p>
                <w:p w:rsidR="008F7C9C" w:rsidRDefault="008F7C9C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</w:p>
                <w:p w:rsidR="008F7C9C" w:rsidRDefault="008F7C9C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  <w:t xml:space="preserve">Once again this year we will be giving the CGC and CGCA test.  Information about the requirements can be found at AKC.org.  </w:t>
                  </w:r>
                </w:p>
                <w:p w:rsidR="008F7C9C" w:rsidRDefault="008F7C9C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</w:p>
                <w:p w:rsidR="00092A1B" w:rsidRPr="00DC3AC7" w:rsidRDefault="00092A1B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2"/>
                      <w:szCs w:val="22"/>
                      <w:lang w:eastAsia="en-US"/>
                    </w:rPr>
                  </w:pPr>
                </w:p>
                <w:p w:rsid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0"/>
                      <w:szCs w:val="20"/>
                      <w:lang w:eastAsia="en-US"/>
                    </w:rPr>
                  </w:pPr>
                </w:p>
                <w:p w:rsid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0"/>
                      <w:szCs w:val="20"/>
                      <w:lang w:eastAsia="en-US"/>
                    </w:rPr>
                  </w:pPr>
                </w:p>
                <w:p w:rsid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0"/>
                      <w:szCs w:val="20"/>
                      <w:lang w:eastAsia="en-US"/>
                    </w:rPr>
                  </w:pPr>
                </w:p>
                <w:p w:rsid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0"/>
                      <w:szCs w:val="20"/>
                      <w:lang w:eastAsia="en-US"/>
                    </w:rPr>
                  </w:pPr>
                </w:p>
                <w:p w:rsid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color w:val="222222"/>
                      <w:sz w:val="20"/>
                      <w:szCs w:val="20"/>
                      <w:lang w:eastAsia="en-US"/>
                    </w:rPr>
                  </w:pPr>
                </w:p>
                <w:p w:rsidR="00DC3AC7" w:rsidRPr="00DC3AC7" w:rsidRDefault="00DC3AC7" w:rsidP="00DC3AC7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en-US"/>
                    </w:rPr>
                  </w:pPr>
                </w:p>
                <w:p w:rsidR="00DC3AC7" w:rsidRPr="00DC3AC7" w:rsidRDefault="00DC3AC7" w:rsidP="00DC3AC7">
                  <w:pPr>
                    <w:shd w:val="clear" w:color="auto" w:fill="F1F1F1"/>
                    <w:spacing w:after="0" w:line="90" w:lineRule="atLeast"/>
                    <w:rPr>
                      <w:rFonts w:ascii="Arial" w:eastAsia="Times New Roman" w:hAnsi="Arial" w:cs="Arial"/>
                      <w:color w:val="222222"/>
                      <w:sz w:val="19"/>
                      <w:szCs w:val="19"/>
                      <w:lang w:eastAsia="en-US"/>
                    </w:rPr>
                  </w:pPr>
                  <w:r w:rsidRPr="00DC3AC7">
                    <w:rPr>
                      <w:rFonts w:ascii="Arial" w:eastAsia="Times New Roman" w:hAnsi="Arial" w:cs="Arial"/>
                      <w:noProof/>
                      <w:color w:val="222222"/>
                      <w:sz w:val="19"/>
                      <w:szCs w:val="19"/>
                      <w:lang w:eastAsia="en-US"/>
                    </w:rPr>
                    <w:drawing>
                      <wp:inline distT="0" distB="0" distL="0" distR="0" wp14:anchorId="7BA15079" wp14:editId="0B3A425D">
                        <wp:extent cx="6350" cy="6350"/>
                        <wp:effectExtent l="0" t="0" r="0" b="0"/>
                        <wp:docPr id="2" name="Picture 2" descr="https://ssl.gstatic.com/ui/v1/icons/mail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sl.gstatic.com/ui/v1/icons/mail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757" w:rsidRDefault="00FA1757" w:rsidP="00CF224E"/>
              </w:tc>
            </w:tr>
            <w:tr w:rsidR="00DC3AC7">
              <w:trPr>
                <w:trHeight w:hRule="exact" w:val="5760"/>
              </w:trPr>
              <w:tc>
                <w:tcPr>
                  <w:tcW w:w="7200" w:type="dxa"/>
                </w:tcPr>
                <w:p w:rsidR="00DC3AC7" w:rsidRDefault="00DC3AC7">
                  <w:pPr>
                    <w:pStyle w:val="Subtitle"/>
                  </w:pPr>
                </w:p>
              </w:tc>
            </w:tr>
            <w:tr w:rsidR="00FA175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FA1757" w:rsidRDefault="00C23C44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74277" cy="939800"/>
                        <wp:effectExtent l="0" t="0" r="698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5635" cy="976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A1757" w:rsidRDefault="00FA1757"/>
        </w:tc>
        <w:tc>
          <w:tcPr>
            <w:tcW w:w="144" w:type="dxa"/>
          </w:tcPr>
          <w:p w:rsidR="00FA1757" w:rsidRDefault="00FA1757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FA1757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FA1757" w:rsidRDefault="00DC3AC7">
                  <w:pPr>
                    <w:pStyle w:val="Heading2"/>
                  </w:pPr>
                  <w:r>
                    <w:t xml:space="preserve">CGC AND </w:t>
                  </w:r>
                  <w:proofErr w:type="gramStart"/>
                  <w:r>
                    <w:t>CGCA  $</w:t>
                  </w:r>
                  <w:proofErr w:type="gramEnd"/>
                  <w:r>
                    <w:t>10.00 PER</w:t>
                  </w:r>
                  <w:r w:rsidR="00563900">
                    <w:t xml:space="preserve"> team</w:t>
                  </w:r>
                </w:p>
                <w:p w:rsidR="00F8484C" w:rsidRDefault="00F8484C" w:rsidP="00F8484C">
                  <w:pPr>
                    <w:pStyle w:val="Line"/>
                  </w:pPr>
                </w:p>
                <w:p w:rsidR="00F8484C" w:rsidRDefault="00F8484C" w:rsidP="00F8484C">
                  <w:pPr>
                    <w:pStyle w:val="Heading2"/>
                  </w:pPr>
                  <w:r>
                    <w:t>Nose work Demonstration</w:t>
                  </w:r>
                </w:p>
                <w:p w:rsidR="00F8484C" w:rsidRDefault="00F8484C" w:rsidP="00F8484C">
                  <w:pPr>
                    <w:pStyle w:val="Line"/>
                  </w:pPr>
                </w:p>
                <w:p w:rsidR="00F8484C" w:rsidRDefault="00F8484C" w:rsidP="00F8484C">
                  <w:pPr>
                    <w:pStyle w:val="Heading2"/>
                  </w:pPr>
                  <w:r>
                    <w:t>Trick Dog Test</w:t>
                  </w:r>
                </w:p>
                <w:p w:rsidR="00F8484C" w:rsidRPr="00F8484C" w:rsidRDefault="00F8484C" w:rsidP="00F8484C">
                  <w:pPr>
                    <w:pStyle w:val="Line"/>
                  </w:pPr>
                </w:p>
                <w:p w:rsidR="00F8484C" w:rsidRDefault="00F8484C" w:rsidP="00F8484C">
                  <w:pPr>
                    <w:pStyle w:val="Heading2"/>
                    <w:jc w:val="left"/>
                    <w:rPr>
                      <w:rFonts w:asciiTheme="minorHAnsi" w:eastAsiaTheme="minorEastAsia" w:hAnsiTheme="minorHAnsi" w:cstheme="minorBidi"/>
                      <w:color w:val="333333" w:themeColor="text2"/>
                      <w:sz w:val="2"/>
                      <w:szCs w:val="2"/>
                    </w:rPr>
                  </w:pPr>
                </w:p>
                <w:p w:rsidR="00F8484C" w:rsidRDefault="00F8484C" w:rsidP="00F8484C">
                  <w:pPr>
                    <w:pStyle w:val="Heading2"/>
                    <w:jc w:val="left"/>
                  </w:pPr>
                  <w:r>
                    <w:t xml:space="preserve">      Obedience</w:t>
                  </w:r>
                </w:p>
                <w:p w:rsidR="00FA1757" w:rsidRDefault="00DC3AC7" w:rsidP="00F8484C">
                  <w:pPr>
                    <w:pStyle w:val="Heading2"/>
                    <w:jc w:val="left"/>
                  </w:pPr>
                  <w:r>
                    <w:t>DEMONSTRATION</w:t>
                  </w:r>
                </w:p>
                <w:p w:rsidR="00FA1757" w:rsidRDefault="00FA1757">
                  <w:pPr>
                    <w:pStyle w:val="Line"/>
                  </w:pPr>
                </w:p>
                <w:p w:rsidR="00FA1757" w:rsidRDefault="00FA1757">
                  <w:pPr>
                    <w:pStyle w:val="Line"/>
                  </w:pPr>
                </w:p>
                <w:p w:rsidR="00F8484C" w:rsidRDefault="00F8484C" w:rsidP="00DC3AC7">
                  <w:pPr>
                    <w:pStyle w:val="Heading2"/>
                  </w:pPr>
                  <w:r>
                    <w:t xml:space="preserve">50/50 </w:t>
                  </w:r>
                  <w:r w:rsidR="00DC3AC7">
                    <w:t xml:space="preserve">RAFFEL </w:t>
                  </w:r>
                  <w:r>
                    <w:t>for Trophy Fund</w:t>
                  </w:r>
                </w:p>
                <w:p w:rsidR="00F8484C" w:rsidRDefault="00F8484C" w:rsidP="00DC3AC7">
                  <w:pPr>
                    <w:pStyle w:val="Heading2"/>
                  </w:pPr>
                </w:p>
                <w:p w:rsidR="00F8484C" w:rsidRDefault="00F8484C" w:rsidP="00DC3AC7">
                  <w:pPr>
                    <w:pStyle w:val="Heading2"/>
                  </w:pPr>
                </w:p>
                <w:p w:rsidR="00FA1757" w:rsidRDefault="00DC3AC7" w:rsidP="00DC3AC7">
                  <w:pPr>
                    <w:pStyle w:val="Heading2"/>
                  </w:pPr>
                  <w:proofErr w:type="gramStart"/>
                  <w:r>
                    <w:t>LUNCH</w:t>
                  </w:r>
                  <w:r w:rsidR="00F8484C">
                    <w:t xml:space="preserve">  Covered</w:t>
                  </w:r>
                  <w:proofErr w:type="gramEnd"/>
                  <w:r w:rsidR="00F8484C">
                    <w:t xml:space="preserve"> Dish</w:t>
                  </w:r>
                </w:p>
              </w:tc>
            </w:tr>
            <w:tr w:rsidR="00FA1757">
              <w:trPr>
                <w:trHeight w:hRule="exact" w:val="144"/>
              </w:trPr>
              <w:tc>
                <w:tcPr>
                  <w:tcW w:w="3446" w:type="dxa"/>
                </w:tcPr>
                <w:p w:rsidR="00FA1757" w:rsidRDefault="00FA1757"/>
              </w:tc>
            </w:tr>
            <w:tr w:rsidR="00FA1757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FA1757" w:rsidRDefault="00563900">
                  <w:pPr>
                    <w:pStyle w:val="Heading3"/>
                  </w:pPr>
                  <w:r>
                    <w:t>cANINE tRAINING cENTER</w:t>
                  </w:r>
                </w:p>
                <w:p w:rsidR="00FA1757" w:rsidRDefault="008F7C9C" w:rsidP="00563900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C4A96CF16E704B0A8F1B30E62C9FBAF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63900">
                        <w:t>3789 Queen Ann Bridge RD</w:t>
                      </w:r>
                      <w:r w:rsidR="00563900">
                        <w:br/>
                        <w:t xml:space="preserve">Davidsonville, MD </w:t>
                      </w:r>
                    </w:sdtContent>
                  </w:sdt>
                </w:p>
                <w:p w:rsidR="00FA1757" w:rsidRDefault="00F8484C" w:rsidP="00563900">
                  <w:pPr>
                    <w:pStyle w:val="Date"/>
                  </w:pPr>
                  <w:r>
                    <w:t>MAY 20, 2017</w:t>
                  </w:r>
                </w:p>
                <w:p w:rsidR="00563900" w:rsidRDefault="00563900" w:rsidP="00563900">
                  <w:pPr>
                    <w:pStyle w:val="Date"/>
                  </w:pPr>
                  <w:r>
                    <w:t>11 am to 4 pm</w:t>
                  </w:r>
                </w:p>
                <w:p w:rsidR="00563900" w:rsidRDefault="00563900" w:rsidP="00563900">
                  <w:pPr>
                    <w:pStyle w:val="Date"/>
                  </w:pPr>
                </w:p>
              </w:tc>
            </w:tr>
          </w:tbl>
          <w:p w:rsidR="00FA1757" w:rsidRDefault="00FA1757"/>
        </w:tc>
      </w:tr>
    </w:tbl>
    <w:p w:rsidR="00FA1757" w:rsidRDefault="00A77DD1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1364540</wp:posOffset>
                </wp:positionH>
                <wp:positionV relativeFrom="paragraph">
                  <wp:posOffset>-9148184</wp:posOffset>
                </wp:positionV>
                <wp:extent cx="2723321" cy="496956"/>
                <wp:effectExtent l="0" t="0" r="20320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321" cy="49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DD1" w:rsidRPr="00A77DD1" w:rsidRDefault="00A77DD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FUNDAY </w:t>
                            </w:r>
                            <w:r w:rsidRPr="00A77DD1">
                              <w:rPr>
                                <w:sz w:val="56"/>
                                <w:szCs w:val="56"/>
                              </w:rPr>
                              <w:t>201</w:t>
                            </w:r>
                            <w:r w:rsidR="00F8484C">
                              <w:rPr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7.45pt;margin-top:-720.35pt;width:214.45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" fillcolor="white [3201]" strokeweight=".5pt">
                <v:textbox>
                  <w:txbxContent>
                    <w:p w:rsidR="00A77DD1" w:rsidRPr="00A77DD1" w:rsidRDefault="00A77DD1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FUNDAY </w:t>
                      </w:r>
                      <w:r w:rsidRPr="00A77DD1">
                        <w:rPr>
                          <w:sz w:val="56"/>
                          <w:szCs w:val="56"/>
                        </w:rPr>
                        <w:t>201</w:t>
                      </w:r>
                      <w:r w:rsidR="00F8484C">
                        <w:rPr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4414B">
        <w:t xml:space="preserve"> </w:t>
      </w:r>
    </w:p>
    <w:sectPr w:rsidR="00FA175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0C1"/>
    <w:rsid w:val="00092A1B"/>
    <w:rsid w:val="003C10C1"/>
    <w:rsid w:val="00563900"/>
    <w:rsid w:val="008F7C9C"/>
    <w:rsid w:val="00A77DD1"/>
    <w:rsid w:val="00B4414B"/>
    <w:rsid w:val="00C23C44"/>
    <w:rsid w:val="00CF224E"/>
    <w:rsid w:val="00DC3AC7"/>
    <w:rsid w:val="00F8484C"/>
    <w:rsid w:val="00FA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63A83B-7F6E-452E-B334-6049DE5F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F8484C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8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95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92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pwds2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mailto:mypwds2@gmail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rry%20Rollyso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4A96CF16E704B0A8F1B30E62C9FB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BC5E-AA90-4597-A7F8-BDB3BD5E7CF7}"/>
      </w:docPartPr>
      <w:docPartBody>
        <w:p w:rsidR="004D6DA5" w:rsidRDefault="00063311">
          <w:pPr>
            <w:pStyle w:val="C4A96CF16E704B0A8F1B30E62C9FBAF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311"/>
    <w:rsid w:val="00063311"/>
    <w:rsid w:val="004D6DA5"/>
    <w:rsid w:val="00B8413C"/>
    <w:rsid w:val="00CE611C"/>
    <w:rsid w:val="00D5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805101123E4E348CB7DE68961EDE76">
    <w:name w:val="29805101123E4E348CB7DE68961EDE76"/>
  </w:style>
  <w:style w:type="paragraph" w:customStyle="1" w:styleId="C547867B219146A585D6986882CA8FF5">
    <w:name w:val="C547867B219146A585D6986882CA8FF5"/>
  </w:style>
  <w:style w:type="paragraph" w:customStyle="1" w:styleId="E326F07CBD9E46CF98A50C5518A35D40">
    <w:name w:val="E326F07CBD9E46CF98A50C5518A35D40"/>
  </w:style>
  <w:style w:type="paragraph" w:customStyle="1" w:styleId="DFC5E3C128CC4C30A07F20EA1434B116">
    <w:name w:val="DFC5E3C128CC4C30A07F20EA1434B116"/>
  </w:style>
  <w:style w:type="paragraph" w:customStyle="1" w:styleId="CEB8438304E44F18B48748427C9B4B7D">
    <w:name w:val="CEB8438304E44F18B48748427C9B4B7D"/>
  </w:style>
  <w:style w:type="paragraph" w:customStyle="1" w:styleId="1928BD022D914ADCB43335C1BBEE620E">
    <w:name w:val="1928BD022D914ADCB43335C1BBEE620E"/>
  </w:style>
  <w:style w:type="paragraph" w:customStyle="1" w:styleId="5C65DB56CC4D4D9CB9F89F887204F7F4">
    <w:name w:val="5C65DB56CC4D4D9CB9F89F887204F7F4"/>
  </w:style>
  <w:style w:type="paragraph" w:customStyle="1" w:styleId="6593E90FFBE24E938697C66F5E541703">
    <w:name w:val="6593E90FFBE24E938697C66F5E541703"/>
  </w:style>
  <w:style w:type="paragraph" w:customStyle="1" w:styleId="0A9FB65F4E40471CA9D714DA71C17C0A">
    <w:name w:val="0A9FB65F4E40471CA9D714DA71C17C0A"/>
  </w:style>
  <w:style w:type="paragraph" w:customStyle="1" w:styleId="C580F38F07D24F169017E1E9F5202BB5">
    <w:name w:val="C580F38F07D24F169017E1E9F5202BB5"/>
  </w:style>
  <w:style w:type="paragraph" w:customStyle="1" w:styleId="C4A96CF16E704B0A8F1B30E62C9FBAFE">
    <w:name w:val="C4A96CF16E704B0A8F1B30E62C9FBAFE"/>
  </w:style>
  <w:style w:type="paragraph" w:customStyle="1" w:styleId="4BB8F07A71774C4A9717F95A4BC01A51">
    <w:name w:val="4BB8F07A71774C4A9717F95A4BC01A51"/>
  </w:style>
  <w:style w:type="paragraph" w:customStyle="1" w:styleId="BB28C620EC0440DBB29E553C4CCC724B">
    <w:name w:val="BB28C620EC0440DBB29E553C4CCC72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Rollyson</dc:creator>
  <cp:keywords/>
  <dc:description/>
  <cp:lastModifiedBy>Jerry Rollyson</cp:lastModifiedBy>
  <cp:revision>2</cp:revision>
  <cp:lastPrinted>2017-04-30T14:19:00Z</cp:lastPrinted>
  <dcterms:created xsi:type="dcterms:W3CDTF">2017-04-30T14:22:00Z</dcterms:created>
  <dcterms:modified xsi:type="dcterms:W3CDTF">2017-04-30T14:22:00Z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